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17C5F" w14:textId="77777777" w:rsidR="004C5EEA" w:rsidRDefault="004C5EEA" w:rsidP="00FC3985">
      <w:pPr>
        <w:pStyle w:val="berschrift1"/>
        <w:numPr>
          <w:ilvl w:val="0"/>
          <w:numId w:val="0"/>
        </w:numPr>
      </w:pPr>
    </w:p>
    <w:p w14:paraId="06E45498" w14:textId="0EFC68B6" w:rsidR="00FC3985" w:rsidRPr="00B97946" w:rsidRDefault="00FC3985" w:rsidP="00FC3985">
      <w:pPr>
        <w:pStyle w:val="berschrift1"/>
        <w:numPr>
          <w:ilvl w:val="0"/>
          <w:numId w:val="0"/>
        </w:numPr>
        <w:rPr>
          <w:rFonts w:asciiTheme="minorHAnsi" w:hAnsiTheme="minorHAnsi"/>
          <w:color w:val="C00000"/>
          <w:szCs w:val="36"/>
          <w:lang w:val="de-DE"/>
        </w:rPr>
      </w:pPr>
      <w:r w:rsidRPr="00FC3985">
        <w:t>Einladung zum Kennenlern-Fest in unserer Wohnungseigentumsgemeinschaft</w:t>
      </w:r>
    </w:p>
    <w:p w14:paraId="41CF97B3" w14:textId="77777777" w:rsidR="004C5EEA" w:rsidRDefault="004C5EEA" w:rsidP="00FC3985">
      <w:pPr>
        <w:rPr>
          <w:sz w:val="28"/>
          <w:szCs w:val="28"/>
          <w:lang w:val="de-DE"/>
        </w:rPr>
      </w:pPr>
    </w:p>
    <w:p w14:paraId="63F3A03D" w14:textId="4F0D06ED" w:rsidR="00FC3985" w:rsidRPr="00FC3985" w:rsidRDefault="00FC3985" w:rsidP="00FC3985">
      <w:pPr>
        <w:rPr>
          <w:sz w:val="28"/>
          <w:szCs w:val="28"/>
          <w:lang w:val="de-DE"/>
        </w:rPr>
      </w:pPr>
      <w:r w:rsidRPr="00FC3985">
        <w:rPr>
          <w:sz w:val="28"/>
          <w:szCs w:val="28"/>
          <w:lang w:val="de-DE"/>
        </w:rPr>
        <w:t xml:space="preserve">Wir sind eine Gruppe von Wohnungseigentümer*innen aus unserem Haus. </w:t>
      </w:r>
    </w:p>
    <w:p w14:paraId="14573D79" w14:textId="77777777" w:rsidR="00FC3985" w:rsidRPr="00FC3985" w:rsidRDefault="00FC3985" w:rsidP="00FC3985">
      <w:pPr>
        <w:rPr>
          <w:sz w:val="28"/>
          <w:szCs w:val="28"/>
          <w:lang w:val="de-DE"/>
        </w:rPr>
      </w:pPr>
      <w:r w:rsidRPr="00FC3985">
        <w:rPr>
          <w:sz w:val="28"/>
          <w:szCs w:val="28"/>
          <w:lang w:val="de-DE"/>
        </w:rPr>
        <w:t xml:space="preserve">Wir laden </w:t>
      </w:r>
      <w:r w:rsidRPr="00FC3985">
        <w:rPr>
          <w:b/>
          <w:bCs/>
          <w:sz w:val="28"/>
          <w:szCs w:val="28"/>
          <w:lang w:val="de-DE"/>
        </w:rPr>
        <w:t>alle Wohnungseigentümer*innen und Bewohner*innen</w:t>
      </w:r>
      <w:r w:rsidRPr="00FC3985">
        <w:rPr>
          <w:sz w:val="28"/>
          <w:szCs w:val="28"/>
          <w:lang w:val="de-DE"/>
        </w:rPr>
        <w:t xml:space="preserve"> herzlich zu einem Kennenlernfest ein.</w:t>
      </w:r>
    </w:p>
    <w:p w14:paraId="71DE015A" w14:textId="77777777" w:rsidR="00FC3985" w:rsidRPr="00FC3985" w:rsidRDefault="00FC3985" w:rsidP="00FC3985">
      <w:pPr>
        <w:rPr>
          <w:sz w:val="28"/>
          <w:szCs w:val="28"/>
          <w:lang w:val="de-DE"/>
        </w:rPr>
      </w:pPr>
      <w:r w:rsidRPr="00FC3985">
        <w:rPr>
          <w:b/>
          <w:bCs/>
          <w:sz w:val="28"/>
          <w:szCs w:val="28"/>
          <w:lang w:val="de-DE"/>
        </w:rPr>
        <w:t>Wann:</w:t>
      </w:r>
      <w:r w:rsidRPr="00FC3985">
        <w:rPr>
          <w:sz w:val="28"/>
          <w:szCs w:val="28"/>
          <w:lang w:val="de-DE"/>
        </w:rPr>
        <w:t xml:space="preserve"> ………………, ab ………. Uhr</w:t>
      </w:r>
    </w:p>
    <w:p w14:paraId="6CE6D4F3" w14:textId="77777777" w:rsidR="00FC3985" w:rsidRPr="00FC3985" w:rsidRDefault="00FC3985" w:rsidP="00FC3985">
      <w:pPr>
        <w:rPr>
          <w:sz w:val="28"/>
          <w:szCs w:val="28"/>
          <w:lang w:val="de-DE"/>
        </w:rPr>
      </w:pPr>
      <w:r w:rsidRPr="00FC3985">
        <w:rPr>
          <w:b/>
          <w:bCs/>
          <w:sz w:val="28"/>
          <w:szCs w:val="28"/>
          <w:lang w:val="de-DE"/>
        </w:rPr>
        <w:t>Wo:</w:t>
      </w:r>
      <w:r w:rsidRPr="00FC3985">
        <w:rPr>
          <w:sz w:val="28"/>
          <w:szCs w:val="28"/>
          <w:lang w:val="de-DE"/>
        </w:rPr>
        <w:t xml:space="preserve"> ………………………………………</w:t>
      </w:r>
    </w:p>
    <w:p w14:paraId="6E8466D6" w14:textId="51A3626E" w:rsidR="00FC3985" w:rsidRPr="00FC3985" w:rsidRDefault="00FC3985" w:rsidP="00FC3985">
      <w:pPr>
        <w:rPr>
          <w:sz w:val="28"/>
          <w:szCs w:val="28"/>
          <w:lang w:val="de-DE"/>
        </w:rPr>
      </w:pPr>
      <w:r w:rsidRPr="00FC3985">
        <w:rPr>
          <w:sz w:val="28"/>
          <w:szCs w:val="28"/>
          <w:lang w:val="de-DE"/>
        </w:rPr>
        <w:t>Beim Kennenlernfest möchten wir uns kennenlernen, Informationen</w:t>
      </w:r>
      <w:r w:rsidR="00435F8C">
        <w:rPr>
          <w:sz w:val="28"/>
          <w:szCs w:val="28"/>
          <w:lang w:val="de-DE"/>
        </w:rPr>
        <w:t xml:space="preserve"> zum Thema Heizungsumstieg</w:t>
      </w:r>
      <w:r w:rsidRPr="00FC3985">
        <w:rPr>
          <w:sz w:val="28"/>
          <w:szCs w:val="28"/>
          <w:lang w:val="de-DE"/>
        </w:rPr>
        <w:t xml:space="preserve"> teilen und hören, was euch wichtig ist. Es geht um Heizung</w:t>
      </w:r>
      <w:r w:rsidR="00202D58">
        <w:rPr>
          <w:sz w:val="28"/>
          <w:szCs w:val="28"/>
          <w:lang w:val="de-DE"/>
        </w:rPr>
        <w:t xml:space="preserve"> und </w:t>
      </w:r>
      <w:r w:rsidRPr="00FC3985">
        <w:rPr>
          <w:sz w:val="28"/>
          <w:szCs w:val="28"/>
          <w:lang w:val="de-DE"/>
        </w:rPr>
        <w:t xml:space="preserve">Energie im Haus und mögliche nächste Schritte für diejenigen, die aktiv werden wollen. </w:t>
      </w:r>
    </w:p>
    <w:p w14:paraId="686A039F" w14:textId="4949CA8C" w:rsidR="00FC3985" w:rsidRPr="00FC3985" w:rsidRDefault="00FC3985" w:rsidP="00FC3985">
      <w:pPr>
        <w:rPr>
          <w:sz w:val="28"/>
          <w:szCs w:val="28"/>
          <w:lang w:val="de-DE"/>
        </w:rPr>
      </w:pPr>
      <w:r w:rsidRPr="00FC3985">
        <w:rPr>
          <w:sz w:val="28"/>
          <w:szCs w:val="28"/>
          <w:lang w:val="de-DE"/>
        </w:rPr>
        <w:t>Möchtest Du auch deine Heizung umstellen, “</w:t>
      </w:r>
      <w:r w:rsidR="00202D58">
        <w:rPr>
          <w:sz w:val="28"/>
          <w:szCs w:val="28"/>
          <w:lang w:val="de-DE"/>
        </w:rPr>
        <w:t>r</w:t>
      </w:r>
      <w:r w:rsidRPr="00FC3985">
        <w:rPr>
          <w:sz w:val="28"/>
          <w:szCs w:val="28"/>
          <w:lang w:val="de-DE"/>
        </w:rPr>
        <w:t xml:space="preserve">aus aus Gas“ oder eine gemeinsame Photovoltaikanlage errichten? </w:t>
      </w:r>
    </w:p>
    <w:p w14:paraId="4619C98C" w14:textId="77777777" w:rsidR="00FC3985" w:rsidRPr="00FC3985" w:rsidRDefault="00FC3985" w:rsidP="00FC3985">
      <w:pPr>
        <w:rPr>
          <w:sz w:val="28"/>
          <w:szCs w:val="28"/>
          <w:lang w:val="de-DE"/>
        </w:rPr>
      </w:pPr>
      <w:r w:rsidRPr="00FC3985">
        <w:rPr>
          <w:b/>
          <w:bCs/>
          <w:sz w:val="28"/>
          <w:szCs w:val="28"/>
          <w:lang w:val="de-DE"/>
        </w:rPr>
        <w:t>Komm vorbei, hör zu, stell Fragen oder bring deine Ideen</w:t>
      </w:r>
      <w:r w:rsidRPr="00FC3985">
        <w:rPr>
          <w:sz w:val="28"/>
          <w:szCs w:val="28"/>
          <w:lang w:val="de-DE"/>
        </w:rPr>
        <w:t xml:space="preserve"> ein – so viel oder so wenig, wie du möchtest. Wir freuen uns auf dich!</w:t>
      </w:r>
    </w:p>
    <w:p w14:paraId="6655D114" w14:textId="77777777" w:rsidR="00FC3985" w:rsidRPr="00FC3985" w:rsidRDefault="00FC3985" w:rsidP="00FC3985">
      <w:pPr>
        <w:rPr>
          <w:sz w:val="28"/>
          <w:szCs w:val="28"/>
          <w:lang w:val="de-DE"/>
        </w:rPr>
      </w:pPr>
      <w:r w:rsidRPr="00FC3985">
        <w:rPr>
          <w:sz w:val="28"/>
          <w:szCs w:val="28"/>
          <w:lang w:val="de-DE"/>
        </w:rPr>
        <w:t>Bei Fragen kannst Du dich bei mir/ uns melden unter: ………………………………………</w:t>
      </w:r>
    </w:p>
    <w:p w14:paraId="0542E893" w14:textId="77CEC5FB" w:rsidR="00FC3985" w:rsidRDefault="00FC3985" w:rsidP="00FC3985">
      <w:pPr>
        <w:jc w:val="center"/>
        <w:rPr>
          <w:lang w:val="de-DE"/>
        </w:rPr>
      </w:pPr>
    </w:p>
    <w:p w14:paraId="44331210" w14:textId="528E1F1A" w:rsidR="00FC3985" w:rsidRDefault="00FC3985" w:rsidP="00FC3985"/>
    <w:sectPr w:rsidR="00FC3985" w:rsidSect="00BE5F9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701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E5F73" w14:textId="77777777" w:rsidR="0088357F" w:rsidRDefault="0088357F" w:rsidP="009D04D0">
      <w:pPr>
        <w:spacing w:before="0" w:after="0" w:line="240" w:lineRule="auto"/>
      </w:pPr>
      <w:r>
        <w:separator/>
      </w:r>
    </w:p>
  </w:endnote>
  <w:endnote w:type="continuationSeparator" w:id="0">
    <w:p w14:paraId="566A4642" w14:textId="77777777" w:rsidR="0088357F" w:rsidRDefault="0088357F" w:rsidP="009D04D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mpleSoft Pro Light">
    <w:altName w:val="Calibri"/>
    <w:panose1 w:val="02000000000000000000"/>
    <w:charset w:val="00"/>
    <w:family w:val="modern"/>
    <w:notTrueType/>
    <w:pitch w:val="variable"/>
    <w:sig w:usb0="A000026F" w:usb1="4000004A" w:usb2="00000000" w:usb3="00000000" w:csb0="00000187" w:csb1="00000000"/>
  </w:font>
  <w:font w:name="AmpleSoft Pro Regular">
    <w:altName w:val="Calibri"/>
    <w:panose1 w:val="02000000000000000000"/>
    <w:charset w:val="00"/>
    <w:family w:val="modern"/>
    <w:notTrueType/>
    <w:pitch w:val="variable"/>
    <w:sig w:usb0="A000026F" w:usb1="4000004A" w:usb2="00000000" w:usb3="00000000" w:csb0="0000018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7E8D9" w14:textId="77777777" w:rsidR="009D04D0" w:rsidRDefault="00F34163">
    <w:pPr>
      <w:pStyle w:val="Fuzeile"/>
    </w:pPr>
    <w:r>
      <w:t>Dokumentname</w:t>
    </w:r>
    <w:r>
      <w:ptab w:relativeTo="margin" w:alignment="center" w:leader="none"/>
    </w:r>
    <w:r>
      <w:ptab w:relativeTo="margin" w:alignment="right" w:leader="none"/>
    </w:r>
    <w:r>
      <w:fldChar w:fldCharType="begin"/>
    </w:r>
    <w:r>
      <w:instrText>PAGE   \* MERGEFORMAT</w:instrText>
    </w:r>
    <w:r>
      <w:fldChar w:fldCharType="separate"/>
    </w:r>
    <w:r>
      <w:rPr>
        <w:lang w:val="de-DE"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E65D4" w14:textId="347B211D" w:rsidR="005E1ACD" w:rsidRDefault="005E1ACD">
    <w:pPr>
      <w:pStyle w:val="Fuzeile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698DF" w14:textId="77777777" w:rsidR="0088357F" w:rsidRDefault="0088357F" w:rsidP="009D04D0">
      <w:pPr>
        <w:spacing w:before="0" w:after="0" w:line="240" w:lineRule="auto"/>
      </w:pPr>
      <w:r>
        <w:separator/>
      </w:r>
    </w:p>
  </w:footnote>
  <w:footnote w:type="continuationSeparator" w:id="0">
    <w:p w14:paraId="12D40531" w14:textId="77777777" w:rsidR="0088357F" w:rsidRDefault="0088357F" w:rsidP="009D04D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30523" w14:textId="77777777" w:rsidR="0005529A" w:rsidRDefault="003654B6" w:rsidP="0005529A">
    <w:pPr>
      <w:pStyle w:val="Kopfzeile"/>
      <w:jc w:val="right"/>
    </w:pPr>
    <w:r>
      <w:drawing>
        <wp:anchor distT="0" distB="0" distL="114300" distR="114300" simplePos="0" relativeHeight="251662336" behindDoc="1" locked="1" layoutInCell="1" allowOverlap="1" wp14:anchorId="574B6D61" wp14:editId="03B00D94">
          <wp:simplePos x="0" y="0"/>
          <wp:positionH relativeFrom="column">
            <wp:posOffset>5148580</wp:posOffset>
          </wp:positionH>
          <wp:positionV relativeFrom="page">
            <wp:posOffset>396240</wp:posOffset>
          </wp:positionV>
          <wp:extent cx="770400" cy="705600"/>
          <wp:effectExtent l="0" t="0" r="0" b="0"/>
          <wp:wrapNone/>
          <wp:docPr id="767852550" name="Grafik 2" descr="Ein Bild, das Text, Schrift, Grafiken, Screensho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2396772" name="Grafik 2" descr="Ein Bild, das Text, Schrift, Grafiken, Screenshot enthält.&#10;&#10;KI-generierte Inhalte können fehlerhaft sein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2222"/>
                  <a:stretch>
                    <a:fillRect/>
                  </a:stretch>
                </pic:blipFill>
                <pic:spPr bwMode="auto">
                  <a:xfrm>
                    <a:off x="0" y="0"/>
                    <a:ext cx="770400" cy="70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81F1D" w14:textId="77777777" w:rsidR="00BE5F90" w:rsidRDefault="00BE5F90">
    <w:pPr>
      <w:pStyle w:val="Kopfzeile"/>
    </w:pPr>
    <w:r>
      <w:drawing>
        <wp:anchor distT="0" distB="0" distL="114300" distR="114300" simplePos="0" relativeHeight="251660288" behindDoc="1" locked="1" layoutInCell="1" allowOverlap="1" wp14:anchorId="14058EC8" wp14:editId="2D6787BA">
          <wp:simplePos x="0" y="0"/>
          <wp:positionH relativeFrom="column">
            <wp:posOffset>3308985</wp:posOffset>
          </wp:positionH>
          <wp:positionV relativeFrom="page">
            <wp:posOffset>417195</wp:posOffset>
          </wp:positionV>
          <wp:extent cx="2778760" cy="663575"/>
          <wp:effectExtent l="0" t="0" r="0" b="0"/>
          <wp:wrapNone/>
          <wp:docPr id="122664110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6641102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78760" cy="663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50476E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A5230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98BE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024C5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4AC94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4AF7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194D9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524FF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DB642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0674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907BE9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1FA7111"/>
    <w:multiLevelType w:val="multilevel"/>
    <w:tmpl w:val="FBEC55B0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441352EF"/>
    <w:multiLevelType w:val="hybridMultilevel"/>
    <w:tmpl w:val="CEEA60AA"/>
    <w:lvl w:ilvl="0" w:tplc="735E7A58">
      <w:start w:val="1"/>
      <w:numFmt w:val="decimal"/>
      <w:pStyle w:val="berschrift3-Nummer"/>
      <w:lvlText w:val="%1.1.1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pStyle w:val="berschrift3-Nummer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2C595C"/>
    <w:multiLevelType w:val="hybridMultilevel"/>
    <w:tmpl w:val="A99E98CE"/>
    <w:lvl w:ilvl="0" w:tplc="DDD61E98">
      <w:start w:val="1"/>
      <w:numFmt w:val="bullet"/>
      <w:pStyle w:val="Aufzhlung2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685C59F8"/>
    <w:multiLevelType w:val="hybridMultilevel"/>
    <w:tmpl w:val="7C9A8906"/>
    <w:lvl w:ilvl="0" w:tplc="83BEA576">
      <w:start w:val="1"/>
      <w:numFmt w:val="decimal"/>
      <w:lvlText w:val="%1.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F53521"/>
    <w:multiLevelType w:val="hybridMultilevel"/>
    <w:tmpl w:val="FD9288C0"/>
    <w:lvl w:ilvl="0" w:tplc="C68A3CCA">
      <w:start w:val="1"/>
      <w:numFmt w:val="bullet"/>
      <w:pStyle w:val="Aufzhlung1"/>
      <w:lvlText w:val=""/>
      <w:lvlJc w:val="left"/>
      <w:pPr>
        <w:ind w:left="1068" w:hanging="360"/>
      </w:pPr>
      <w:rPr>
        <w:rFonts w:ascii="Symbol" w:hAnsi="Symbol" w:hint="default"/>
        <w:color w:val="E30513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822557"/>
    <w:multiLevelType w:val="hybridMultilevel"/>
    <w:tmpl w:val="0A14DB7C"/>
    <w:lvl w:ilvl="0" w:tplc="7C74CDCC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536397">
    <w:abstractNumId w:val="15"/>
  </w:num>
  <w:num w:numId="2" w16cid:durableId="2000841473">
    <w:abstractNumId w:val="13"/>
  </w:num>
  <w:num w:numId="3" w16cid:durableId="1156262426">
    <w:abstractNumId w:val="9"/>
  </w:num>
  <w:num w:numId="4" w16cid:durableId="768768620">
    <w:abstractNumId w:val="8"/>
  </w:num>
  <w:num w:numId="5" w16cid:durableId="33122576">
    <w:abstractNumId w:val="7"/>
  </w:num>
  <w:num w:numId="6" w16cid:durableId="1041440398">
    <w:abstractNumId w:val="6"/>
  </w:num>
  <w:num w:numId="7" w16cid:durableId="188228232">
    <w:abstractNumId w:val="5"/>
  </w:num>
  <w:num w:numId="8" w16cid:durableId="661278271">
    <w:abstractNumId w:val="4"/>
  </w:num>
  <w:num w:numId="9" w16cid:durableId="269355994">
    <w:abstractNumId w:val="3"/>
  </w:num>
  <w:num w:numId="10" w16cid:durableId="600770032">
    <w:abstractNumId w:val="2"/>
  </w:num>
  <w:num w:numId="11" w16cid:durableId="71782844">
    <w:abstractNumId w:val="1"/>
  </w:num>
  <w:num w:numId="12" w16cid:durableId="1007170366">
    <w:abstractNumId w:val="0"/>
  </w:num>
  <w:num w:numId="13" w16cid:durableId="131143378">
    <w:abstractNumId w:val="8"/>
  </w:num>
  <w:num w:numId="14" w16cid:durableId="2013556932">
    <w:abstractNumId w:val="3"/>
  </w:num>
  <w:num w:numId="15" w16cid:durableId="241642322">
    <w:abstractNumId w:val="2"/>
  </w:num>
  <w:num w:numId="16" w16cid:durableId="1626424204">
    <w:abstractNumId w:val="1"/>
  </w:num>
  <w:num w:numId="17" w16cid:durableId="1814566111">
    <w:abstractNumId w:val="0"/>
  </w:num>
  <w:num w:numId="18" w16cid:durableId="1459568024">
    <w:abstractNumId w:val="11"/>
  </w:num>
  <w:num w:numId="19" w16cid:durableId="1542981948">
    <w:abstractNumId w:val="16"/>
  </w:num>
  <w:num w:numId="20" w16cid:durableId="809715051">
    <w:abstractNumId w:val="14"/>
  </w:num>
  <w:num w:numId="21" w16cid:durableId="2123962502">
    <w:abstractNumId w:val="11"/>
  </w:num>
  <w:num w:numId="22" w16cid:durableId="1654337264">
    <w:abstractNumId w:val="10"/>
  </w:num>
  <w:num w:numId="23" w16cid:durableId="131930867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07253708">
    <w:abstractNumId w:val="11"/>
  </w:num>
  <w:num w:numId="25" w16cid:durableId="2132817598">
    <w:abstractNumId w:val="12"/>
  </w:num>
  <w:num w:numId="26" w16cid:durableId="187533858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85"/>
    <w:rsid w:val="000159CD"/>
    <w:rsid w:val="00024C8C"/>
    <w:rsid w:val="000325D9"/>
    <w:rsid w:val="0005529A"/>
    <w:rsid w:val="00077041"/>
    <w:rsid w:val="00092826"/>
    <w:rsid w:val="000B3A20"/>
    <w:rsid w:val="000B4DB2"/>
    <w:rsid w:val="000D6B4C"/>
    <w:rsid w:val="000E5737"/>
    <w:rsid w:val="000F554D"/>
    <w:rsid w:val="001055F4"/>
    <w:rsid w:val="00107D9F"/>
    <w:rsid w:val="00112B2A"/>
    <w:rsid w:val="0013047E"/>
    <w:rsid w:val="00141A79"/>
    <w:rsid w:val="001536D1"/>
    <w:rsid w:val="001636D9"/>
    <w:rsid w:val="00202D58"/>
    <w:rsid w:val="00215CD3"/>
    <w:rsid w:val="00220435"/>
    <w:rsid w:val="002246E1"/>
    <w:rsid w:val="002379BB"/>
    <w:rsid w:val="00290AB6"/>
    <w:rsid w:val="002B76DF"/>
    <w:rsid w:val="002D4824"/>
    <w:rsid w:val="00355706"/>
    <w:rsid w:val="003654B6"/>
    <w:rsid w:val="00384787"/>
    <w:rsid w:val="003C5863"/>
    <w:rsid w:val="003D6C1F"/>
    <w:rsid w:val="00435F8C"/>
    <w:rsid w:val="004B2BE9"/>
    <w:rsid w:val="004C5EEA"/>
    <w:rsid w:val="004F72A6"/>
    <w:rsid w:val="00506AB8"/>
    <w:rsid w:val="0051239C"/>
    <w:rsid w:val="00514FC4"/>
    <w:rsid w:val="00576DA3"/>
    <w:rsid w:val="005A162D"/>
    <w:rsid w:val="005E1319"/>
    <w:rsid w:val="005E1ACD"/>
    <w:rsid w:val="00647C6A"/>
    <w:rsid w:val="00700234"/>
    <w:rsid w:val="00790416"/>
    <w:rsid w:val="007A41FA"/>
    <w:rsid w:val="008638B2"/>
    <w:rsid w:val="008737FF"/>
    <w:rsid w:val="0088357F"/>
    <w:rsid w:val="008B56A7"/>
    <w:rsid w:val="008B6014"/>
    <w:rsid w:val="008E2B85"/>
    <w:rsid w:val="008E4C57"/>
    <w:rsid w:val="008F791D"/>
    <w:rsid w:val="00965D46"/>
    <w:rsid w:val="009D04D0"/>
    <w:rsid w:val="00A0169B"/>
    <w:rsid w:val="00A22950"/>
    <w:rsid w:val="00A84A6B"/>
    <w:rsid w:val="00AA261B"/>
    <w:rsid w:val="00B630F9"/>
    <w:rsid w:val="00BB0B67"/>
    <w:rsid w:val="00BE5BBE"/>
    <w:rsid w:val="00BE5F90"/>
    <w:rsid w:val="00C02195"/>
    <w:rsid w:val="00C239C6"/>
    <w:rsid w:val="00C83C19"/>
    <w:rsid w:val="00CD11FE"/>
    <w:rsid w:val="00CE3DA4"/>
    <w:rsid w:val="00E37F0F"/>
    <w:rsid w:val="00E52855"/>
    <w:rsid w:val="00E5324C"/>
    <w:rsid w:val="00E53A0A"/>
    <w:rsid w:val="00E6780D"/>
    <w:rsid w:val="00E85C53"/>
    <w:rsid w:val="00EB7224"/>
    <w:rsid w:val="00EC6574"/>
    <w:rsid w:val="00F34163"/>
    <w:rsid w:val="00F87D58"/>
    <w:rsid w:val="00FA5F07"/>
    <w:rsid w:val="00FC1706"/>
    <w:rsid w:val="00FC3985"/>
    <w:rsid w:val="00FD051A"/>
    <w:rsid w:val="00FE0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47BFCA"/>
  <w15:chartTrackingRefBased/>
  <w15:docId w15:val="{F112A8B0-CC9C-4E52-A5B4-329F916F7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654B6"/>
    <w:pPr>
      <w:spacing w:before="120" w:after="200"/>
    </w:pPr>
    <w:rPr>
      <w:rFonts w:ascii="Calibri Light" w:hAnsi="Calibri Light"/>
      <w:noProof/>
      <w:lang w:val="de-AT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20435"/>
    <w:pPr>
      <w:keepNext/>
      <w:keepLines/>
      <w:numPr>
        <w:numId w:val="24"/>
      </w:numPr>
      <w:spacing w:before="360" w:after="80"/>
      <w:ind w:left="720" w:hanging="720"/>
      <w:outlineLvl w:val="0"/>
    </w:pPr>
    <w:rPr>
      <w:rFonts w:ascii="AmpleSoft Pro Light" w:eastAsiaTheme="majorEastAsia" w:hAnsi="AmpleSoft Pro Light" w:cstheme="majorBidi"/>
      <w:b/>
      <w:color w:val="E30513"/>
      <w:sz w:val="36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E4C57"/>
    <w:pPr>
      <w:keepNext/>
      <w:keepLines/>
      <w:numPr>
        <w:ilvl w:val="1"/>
        <w:numId w:val="24"/>
      </w:numPr>
      <w:spacing w:before="160" w:after="80"/>
      <w:ind w:left="720" w:hanging="720"/>
      <w:outlineLvl w:val="1"/>
    </w:pPr>
    <w:rPr>
      <w:rFonts w:ascii="AmpleSoft Pro Regular" w:eastAsiaTheme="majorEastAsia" w:hAnsi="AmpleSoft Pro Regular" w:cstheme="majorBidi"/>
      <w:color w:val="000000" w:themeColor="text1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E4C57"/>
    <w:pPr>
      <w:keepNext/>
      <w:keepLines/>
      <w:numPr>
        <w:ilvl w:val="2"/>
        <w:numId w:val="24"/>
      </w:numPr>
      <w:spacing w:before="160" w:after="80"/>
      <w:outlineLvl w:val="2"/>
    </w:pPr>
    <w:rPr>
      <w:rFonts w:ascii="AmpleSoft Pro Regular" w:eastAsiaTheme="majorEastAsia" w:hAnsi="AmpleSoft Pro Regular" w:cstheme="majorBidi"/>
      <w:color w:val="000000" w:themeColor="text1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384787"/>
    <w:pPr>
      <w:keepNext/>
      <w:keepLines/>
      <w:numPr>
        <w:ilvl w:val="3"/>
        <w:numId w:val="24"/>
      </w:numPr>
      <w:spacing w:before="80" w:after="40"/>
      <w:outlineLvl w:val="3"/>
    </w:pPr>
    <w:rPr>
      <w:rFonts w:eastAsiaTheme="majorEastAsia" w:cstheme="majorBidi"/>
      <w:i/>
      <w:iCs/>
      <w:color w:val="A9030E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384787"/>
    <w:pPr>
      <w:keepNext/>
      <w:keepLines/>
      <w:numPr>
        <w:ilvl w:val="4"/>
        <w:numId w:val="24"/>
      </w:numPr>
      <w:spacing w:before="80" w:after="40"/>
      <w:outlineLvl w:val="4"/>
    </w:pPr>
    <w:rPr>
      <w:rFonts w:eastAsiaTheme="majorEastAsia" w:cstheme="majorBidi"/>
      <w:color w:val="A9030E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rsid w:val="00384787"/>
    <w:pPr>
      <w:keepNext/>
      <w:keepLines/>
      <w:numPr>
        <w:ilvl w:val="5"/>
        <w:numId w:val="24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rsid w:val="00384787"/>
    <w:pPr>
      <w:keepNext/>
      <w:keepLines/>
      <w:numPr>
        <w:ilvl w:val="6"/>
        <w:numId w:val="24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84787"/>
    <w:pPr>
      <w:keepNext/>
      <w:keepLines/>
      <w:numPr>
        <w:ilvl w:val="7"/>
        <w:numId w:val="24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84787"/>
    <w:pPr>
      <w:keepNext/>
      <w:keepLines/>
      <w:numPr>
        <w:ilvl w:val="8"/>
        <w:numId w:val="24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20435"/>
    <w:rPr>
      <w:rFonts w:ascii="AmpleSoft Pro Light" w:eastAsiaTheme="majorEastAsia" w:hAnsi="AmpleSoft Pro Light" w:cstheme="majorBidi"/>
      <w:b/>
      <w:noProof/>
      <w:color w:val="E30513"/>
      <w:sz w:val="36"/>
      <w:szCs w:val="40"/>
      <w:lang w:val="de-AT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E4C57"/>
    <w:rPr>
      <w:rFonts w:ascii="AmpleSoft Pro Regular" w:eastAsiaTheme="majorEastAsia" w:hAnsi="AmpleSoft Pro Regular" w:cstheme="majorBidi"/>
      <w:noProof/>
      <w:color w:val="000000" w:themeColor="text1"/>
      <w:sz w:val="32"/>
      <w:szCs w:val="32"/>
      <w:lang w:val="de-AT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E4C57"/>
    <w:rPr>
      <w:rFonts w:ascii="AmpleSoft Pro Regular" w:eastAsiaTheme="majorEastAsia" w:hAnsi="AmpleSoft Pro Regular" w:cstheme="majorBidi"/>
      <w:noProof/>
      <w:color w:val="000000" w:themeColor="text1"/>
      <w:szCs w:val="28"/>
      <w:lang w:val="de-AT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84787"/>
    <w:rPr>
      <w:rFonts w:eastAsiaTheme="majorEastAsia" w:cstheme="majorBidi"/>
      <w:i/>
      <w:iCs/>
      <w:color w:val="A9030E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384787"/>
    <w:rPr>
      <w:rFonts w:eastAsiaTheme="majorEastAsia" w:cstheme="majorBidi"/>
      <w:color w:val="A9030E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38478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8478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8478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8478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20435"/>
    <w:pPr>
      <w:spacing w:before="0" w:after="40" w:line="240" w:lineRule="auto"/>
      <w:contextualSpacing/>
    </w:pPr>
    <w:rPr>
      <w:rFonts w:ascii="AmpleSoft Pro Light" w:eastAsiaTheme="majorEastAsia" w:hAnsi="AmpleSoft Pro Light" w:cstheme="majorBidi"/>
      <w:b/>
      <w:color w:val="E30513" w:themeColor="accent1"/>
      <w:spacing w:val="-10"/>
      <w:kern w:val="28"/>
      <w:sz w:val="4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20435"/>
    <w:rPr>
      <w:rFonts w:ascii="AmpleSoft Pro Light" w:eastAsiaTheme="majorEastAsia" w:hAnsi="AmpleSoft Pro Light" w:cstheme="majorBidi"/>
      <w:b/>
      <w:noProof/>
      <w:color w:val="E30513" w:themeColor="accent1"/>
      <w:spacing w:val="-10"/>
      <w:kern w:val="28"/>
      <w:sz w:val="48"/>
      <w:szCs w:val="56"/>
      <w:lang w:val="de-AT"/>
    </w:rPr>
  </w:style>
  <w:style w:type="paragraph" w:styleId="Untertitel">
    <w:name w:val="Subtitle"/>
    <w:basedOn w:val="Standard"/>
    <w:next w:val="Standard"/>
    <w:link w:val="UntertitelZchn"/>
    <w:uiPriority w:val="11"/>
    <w:rsid w:val="003847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847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847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84787"/>
    <w:rPr>
      <w:i/>
      <w:iCs/>
      <w:color w:val="404040" w:themeColor="text1" w:themeTint="BF"/>
    </w:rPr>
  </w:style>
  <w:style w:type="character" w:styleId="Fett">
    <w:name w:val="Strong"/>
    <w:basedOn w:val="Absatz-Standardschriftart"/>
    <w:uiPriority w:val="22"/>
    <w:rsid w:val="00141A79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9D04D0"/>
    <w:pPr>
      <w:tabs>
        <w:tab w:val="center" w:pos="4536"/>
        <w:tab w:val="right" w:pos="9072"/>
      </w:tabs>
      <w:spacing w:before="0" w:after="0" w:line="240" w:lineRule="auto"/>
    </w:pPr>
  </w:style>
  <w:style w:type="paragraph" w:customStyle="1" w:styleId="Aufzhlung1">
    <w:name w:val="Aufzählung 1"/>
    <w:basedOn w:val="Standard"/>
    <w:link w:val="Aufzhlung1Zchn"/>
    <w:qFormat/>
    <w:rsid w:val="00E52855"/>
    <w:pPr>
      <w:numPr>
        <w:numId w:val="1"/>
      </w:numPr>
      <w:spacing w:before="0" w:after="40"/>
      <w:ind w:left="782" w:hanging="357"/>
    </w:pPr>
    <w:rPr>
      <w:lang w:val="en-US"/>
    </w:rPr>
  </w:style>
  <w:style w:type="character" w:customStyle="1" w:styleId="Aufzhlung1Zchn">
    <w:name w:val="Aufzählung 1 Zchn"/>
    <w:basedOn w:val="Absatz-Standardschriftart"/>
    <w:link w:val="Aufzhlung1"/>
    <w:rsid w:val="00E52855"/>
    <w:rPr>
      <w:rFonts w:ascii="Calibri Light" w:hAnsi="Calibri Light"/>
      <w:noProof/>
      <w:lang w:val="en-US"/>
    </w:rPr>
  </w:style>
  <w:style w:type="paragraph" w:customStyle="1" w:styleId="Aufzhlung2">
    <w:name w:val="Aufzählung 2"/>
    <w:basedOn w:val="Aufzhlung1"/>
    <w:link w:val="Aufzhlung2Zchn"/>
    <w:qFormat/>
    <w:rsid w:val="00E52855"/>
    <w:pPr>
      <w:numPr>
        <w:numId w:val="2"/>
      </w:numPr>
      <w:ind w:left="1208" w:hanging="357"/>
    </w:pPr>
  </w:style>
  <w:style w:type="character" w:customStyle="1" w:styleId="Aufzhlung2Zchn">
    <w:name w:val="Aufzählung 2 Zchn"/>
    <w:basedOn w:val="Aufzhlung1Zchn"/>
    <w:link w:val="Aufzhlung2"/>
    <w:rsid w:val="00E52855"/>
    <w:rPr>
      <w:rFonts w:ascii="Calibri Light" w:hAnsi="Calibri Light"/>
      <w:noProof/>
      <w:lang w:val="en-US"/>
    </w:rPr>
  </w:style>
  <w:style w:type="paragraph" w:styleId="KeinLeerraum">
    <w:name w:val="No Spacing"/>
    <w:uiPriority w:val="1"/>
    <w:qFormat/>
    <w:rsid w:val="00355706"/>
    <w:pPr>
      <w:spacing w:after="0" w:line="240" w:lineRule="auto"/>
    </w:pPr>
    <w:rPr>
      <w:rFonts w:ascii="Calibri Light" w:hAnsi="Calibri Light"/>
      <w:noProof/>
      <w:lang w:val="de-AT"/>
    </w:rPr>
  </w:style>
  <w:style w:type="paragraph" w:styleId="Beschriftung">
    <w:name w:val="caption"/>
    <w:basedOn w:val="Standard"/>
    <w:next w:val="Standard"/>
    <w:uiPriority w:val="35"/>
    <w:unhideWhenUsed/>
    <w:qFormat/>
    <w:rsid w:val="00355706"/>
    <w:pPr>
      <w:spacing w:before="0" w:after="80" w:line="240" w:lineRule="auto"/>
    </w:pPr>
    <w:rPr>
      <w:i/>
      <w:iCs/>
      <w:sz w:val="18"/>
      <w:szCs w:val="18"/>
    </w:rPr>
  </w:style>
  <w:style w:type="paragraph" w:styleId="Abbildungsverzeichnis">
    <w:name w:val="table of figures"/>
    <w:basedOn w:val="Standard"/>
    <w:next w:val="Standard"/>
    <w:uiPriority w:val="99"/>
    <w:unhideWhenUsed/>
    <w:rsid w:val="00141A79"/>
    <w:pPr>
      <w:spacing w:after="0"/>
    </w:pPr>
  </w:style>
  <w:style w:type="character" w:styleId="Hyperlink">
    <w:name w:val="Hyperlink"/>
    <w:basedOn w:val="Absatz-Standardschriftart"/>
    <w:uiPriority w:val="99"/>
    <w:unhideWhenUsed/>
    <w:rsid w:val="00355706"/>
    <w:rPr>
      <w:color w:val="auto"/>
      <w:u w:val="single"/>
    </w:rPr>
  </w:style>
  <w:style w:type="character" w:customStyle="1" w:styleId="KopfzeileZchn">
    <w:name w:val="Kopfzeile Zchn"/>
    <w:basedOn w:val="Absatz-Standardschriftart"/>
    <w:link w:val="Kopfzeile"/>
    <w:uiPriority w:val="99"/>
    <w:rsid w:val="009D04D0"/>
    <w:rPr>
      <w:rFonts w:ascii="Calibri Light" w:hAnsi="Calibri Light"/>
      <w:noProof/>
      <w:lang w:val="de-AT"/>
    </w:rPr>
  </w:style>
  <w:style w:type="paragraph" w:styleId="Fuzeile">
    <w:name w:val="footer"/>
    <w:basedOn w:val="Standard"/>
    <w:link w:val="FuzeileZchn"/>
    <w:uiPriority w:val="99"/>
    <w:unhideWhenUsed/>
    <w:rsid w:val="00355706"/>
    <w:pPr>
      <w:tabs>
        <w:tab w:val="center" w:pos="4536"/>
        <w:tab w:val="right" w:pos="9072"/>
      </w:tabs>
      <w:spacing w:before="0" w:after="0"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355706"/>
    <w:rPr>
      <w:rFonts w:ascii="Calibri Light" w:hAnsi="Calibri Light"/>
      <w:noProof/>
      <w:sz w:val="20"/>
      <w:lang w:val="de-AT"/>
    </w:rPr>
  </w:style>
  <w:style w:type="table" w:styleId="Tabellenraster">
    <w:name w:val="Table Grid"/>
    <w:basedOn w:val="NormaleTabelle"/>
    <w:uiPriority w:val="39"/>
    <w:rsid w:val="00A229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1hell">
    <w:name w:val="Grid Table 1 Light"/>
    <w:basedOn w:val="NormaleTabelle"/>
    <w:uiPriority w:val="46"/>
    <w:rsid w:val="00A2295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1">
    <w:name w:val="Grid Table 1 Light Accent 1"/>
    <w:basedOn w:val="NormaleTabelle"/>
    <w:uiPriority w:val="46"/>
    <w:rsid w:val="00A22950"/>
    <w:pPr>
      <w:spacing w:after="0" w:line="240" w:lineRule="auto"/>
    </w:pPr>
    <w:tblPr>
      <w:tblStyleRowBandSize w:val="1"/>
      <w:tblStyleColBandSize w:val="1"/>
      <w:tblBorders>
        <w:top w:val="single" w:sz="4" w:space="0" w:color="FC9298" w:themeColor="accent1" w:themeTint="66"/>
        <w:left w:val="single" w:sz="4" w:space="0" w:color="FC9298" w:themeColor="accent1" w:themeTint="66"/>
        <w:bottom w:val="single" w:sz="4" w:space="0" w:color="FC9298" w:themeColor="accent1" w:themeTint="66"/>
        <w:right w:val="single" w:sz="4" w:space="0" w:color="FC9298" w:themeColor="accent1" w:themeTint="66"/>
        <w:insideH w:val="single" w:sz="4" w:space="0" w:color="FC9298" w:themeColor="accent1" w:themeTint="66"/>
        <w:insideV w:val="single" w:sz="4" w:space="0" w:color="FC929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B5B6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B5B6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SchwacherVerweis">
    <w:name w:val="Subtle Reference"/>
    <w:basedOn w:val="Absatz-Standardschriftart"/>
    <w:uiPriority w:val="31"/>
    <w:rsid w:val="008F791D"/>
    <w:rPr>
      <w:smallCaps/>
      <w:color w:val="5A5A5A" w:themeColor="text1" w:themeTint="A5"/>
    </w:rPr>
  </w:style>
  <w:style w:type="character" w:styleId="Hervorhebung">
    <w:name w:val="Emphasis"/>
    <w:basedOn w:val="Absatz-Standardschriftart"/>
    <w:uiPriority w:val="20"/>
    <w:qFormat/>
    <w:rsid w:val="008F791D"/>
    <w:rPr>
      <w:i/>
      <w:iCs/>
    </w:rPr>
  </w:style>
  <w:style w:type="paragraph" w:customStyle="1" w:styleId="berschrfit1-Nummer">
    <w:name w:val="Überschrfit 1 - Nummer"/>
    <w:basedOn w:val="berschrift1"/>
    <w:link w:val="berschrfit1-NummerZchn"/>
    <w:rsid w:val="000325D9"/>
  </w:style>
  <w:style w:type="character" w:customStyle="1" w:styleId="berschrfit1-NummerZchn">
    <w:name w:val="Überschrfit 1 - Nummer Zchn"/>
    <w:basedOn w:val="berschrift1Zchn"/>
    <w:link w:val="berschrfit1-Nummer"/>
    <w:rsid w:val="000325D9"/>
    <w:rPr>
      <w:rFonts w:ascii="AmpleSoft Pro Light" w:eastAsiaTheme="majorEastAsia" w:hAnsi="AmpleSoft Pro Light" w:cstheme="majorBidi"/>
      <w:b/>
      <w:noProof/>
      <w:color w:val="E30513"/>
      <w:sz w:val="48"/>
      <w:szCs w:val="40"/>
      <w:lang w:val="de-AT"/>
    </w:rPr>
  </w:style>
  <w:style w:type="paragraph" w:customStyle="1" w:styleId="berschrift2-Nummer">
    <w:name w:val="Überschrift 2 - Nummer"/>
    <w:basedOn w:val="berschrift2"/>
    <w:link w:val="berschrift2-NummerZchn"/>
    <w:rsid w:val="002379BB"/>
    <w:rPr>
      <w:lang w:val="de-DE"/>
    </w:rPr>
  </w:style>
  <w:style w:type="character" w:customStyle="1" w:styleId="berschrift2-NummerZchn">
    <w:name w:val="Überschrift 2 - Nummer Zchn"/>
    <w:basedOn w:val="berschrift2Zchn"/>
    <w:link w:val="berschrift2-Nummer"/>
    <w:rsid w:val="002379BB"/>
    <w:rPr>
      <w:rFonts w:ascii="AmpleSoft Pro Regular" w:eastAsiaTheme="majorEastAsia" w:hAnsi="AmpleSoft Pro Regular" w:cstheme="majorBidi"/>
      <w:noProof/>
      <w:color w:val="000000" w:themeColor="text1"/>
      <w:sz w:val="36"/>
      <w:szCs w:val="32"/>
      <w:lang w:val="de-AT"/>
    </w:rPr>
  </w:style>
  <w:style w:type="paragraph" w:customStyle="1" w:styleId="berschrift3-Nummer">
    <w:name w:val="Überschrift 3 - Nummer"/>
    <w:basedOn w:val="berschrift3"/>
    <w:link w:val="berschrift3-NummerZchn"/>
    <w:rsid w:val="00E53A0A"/>
    <w:pPr>
      <w:numPr>
        <w:numId w:val="25"/>
      </w:numPr>
    </w:pPr>
    <w:rPr>
      <w:lang w:val="en-US"/>
    </w:rPr>
  </w:style>
  <w:style w:type="character" w:customStyle="1" w:styleId="berschrift3-NummerZchn">
    <w:name w:val="Überschrift 3 - Nummer Zchn"/>
    <w:basedOn w:val="berschrift3Zchn"/>
    <w:link w:val="berschrift3-Nummer"/>
    <w:rsid w:val="00E53A0A"/>
    <w:rPr>
      <w:rFonts w:ascii="AmpleSoft Pro Regular" w:eastAsiaTheme="majorEastAsia" w:hAnsi="AmpleSoft Pro Regular" w:cstheme="majorBidi"/>
      <w:noProof/>
      <w:color w:val="000000" w:themeColor="text1"/>
      <w:sz w:val="28"/>
      <w:szCs w:val="28"/>
      <w:lang w:val="en-US"/>
    </w:rPr>
  </w:style>
  <w:style w:type="character" w:styleId="Platzhaltertext">
    <w:name w:val="Placeholder Text"/>
    <w:basedOn w:val="Absatz-Standardschriftart"/>
    <w:uiPriority w:val="99"/>
    <w:semiHidden/>
    <w:rsid w:val="00A84A6B"/>
    <w:rPr>
      <w:color w:val="666666"/>
    </w:rPr>
  </w:style>
  <w:style w:type="paragraph" w:styleId="Inhaltsverzeichnisberschrift">
    <w:name w:val="TOC Heading"/>
    <w:basedOn w:val="berschrift2-Nummer"/>
    <w:next w:val="Standard"/>
    <w:uiPriority w:val="39"/>
    <w:unhideWhenUsed/>
    <w:qFormat/>
    <w:rsid w:val="005A162D"/>
    <w:pPr>
      <w:numPr>
        <w:numId w:val="0"/>
      </w:numPr>
      <w:spacing w:before="240" w:after="0" w:line="259" w:lineRule="auto"/>
      <w:outlineLvl w:val="9"/>
    </w:pPr>
    <w:rPr>
      <w:noProof w:val="0"/>
      <w:kern w:val="0"/>
      <w:lang w:eastAsia="de-DE"/>
      <w14:ligatures w14:val="none"/>
    </w:rPr>
  </w:style>
  <w:style w:type="paragraph" w:styleId="Verzeichnis1">
    <w:name w:val="toc 1"/>
    <w:basedOn w:val="Standard"/>
    <w:next w:val="Standard"/>
    <w:autoRedefine/>
    <w:uiPriority w:val="39"/>
    <w:unhideWhenUsed/>
    <w:rsid w:val="00A84A6B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A84A6B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unhideWhenUsed/>
    <w:rsid w:val="00A84A6B"/>
    <w:pPr>
      <w:spacing w:after="100"/>
      <w:ind w:left="480"/>
    </w:pPr>
  </w:style>
  <w:style w:type="paragraph" w:styleId="Listenabsatz">
    <w:name w:val="List Paragraph"/>
    <w:basedOn w:val="Standard"/>
    <w:uiPriority w:val="34"/>
    <w:qFormat/>
    <w:rsid w:val="005A162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A162D"/>
    <w:rPr>
      <w:i/>
      <w:iCs/>
      <w:color w:val="E30513" w:themeColor="accent1"/>
    </w:rPr>
  </w:style>
  <w:style w:type="paragraph" w:customStyle="1" w:styleId="berschrift1ohneNr">
    <w:name w:val="Überschrift 1 ohne Nr"/>
    <w:basedOn w:val="Standard"/>
    <w:link w:val="berschrift1ohneNrZchn"/>
    <w:qFormat/>
    <w:rsid w:val="00220435"/>
    <w:pPr>
      <w:keepNext/>
      <w:keepLines/>
      <w:spacing w:before="360" w:after="80"/>
    </w:pPr>
    <w:rPr>
      <w:rFonts w:ascii="AmpleSoft Pro Light" w:hAnsi="AmpleSoft Pro Light"/>
      <w:b/>
      <w:color w:val="E30513" w:themeColor="accent1"/>
      <w:sz w:val="36"/>
      <w:lang w:val="de-DE"/>
    </w:rPr>
  </w:style>
  <w:style w:type="character" w:customStyle="1" w:styleId="berschrift1ohneNrZchn">
    <w:name w:val="Überschrift 1 ohne Nr Zchn"/>
    <w:basedOn w:val="Absatz-Standardschriftart"/>
    <w:link w:val="berschrift1ohneNr"/>
    <w:rsid w:val="00220435"/>
    <w:rPr>
      <w:rFonts w:ascii="AmpleSoft Pro Light" w:hAnsi="AmpleSoft Pro Light"/>
      <w:b/>
      <w:noProof/>
      <w:color w:val="E30513" w:themeColor="accent1"/>
      <w:sz w:val="36"/>
    </w:rPr>
  </w:style>
  <w:style w:type="paragraph" w:customStyle="1" w:styleId="berschrift2ohneNr">
    <w:name w:val="Überschrift 2 ohne Nr"/>
    <w:basedOn w:val="Standard"/>
    <w:link w:val="berschrift2ohneNrZchn"/>
    <w:qFormat/>
    <w:rsid w:val="008E4C57"/>
    <w:pPr>
      <w:spacing w:before="160" w:after="80"/>
      <w:outlineLvl w:val="1"/>
    </w:pPr>
    <w:rPr>
      <w:rFonts w:ascii="AmpleSoft Pro Regular" w:hAnsi="AmpleSoft Pro Regular"/>
      <w:sz w:val="32"/>
    </w:rPr>
  </w:style>
  <w:style w:type="character" w:customStyle="1" w:styleId="berschrift2ohneNrZchn">
    <w:name w:val="Überschrift 2 ohne Nr Zchn"/>
    <w:basedOn w:val="Absatz-Standardschriftart"/>
    <w:link w:val="berschrift2ohneNr"/>
    <w:rsid w:val="008E4C57"/>
    <w:rPr>
      <w:rFonts w:ascii="AmpleSoft Pro Regular" w:hAnsi="AmpleSoft Pro Regular"/>
      <w:noProof/>
      <w:sz w:val="32"/>
      <w:lang w:val="de-AT"/>
    </w:rPr>
  </w:style>
  <w:style w:type="paragraph" w:customStyle="1" w:styleId="berschrift3ohneNr">
    <w:name w:val="Überschrift 3 ohne Nr"/>
    <w:basedOn w:val="Standard"/>
    <w:link w:val="berschrift3ohneNrZchn"/>
    <w:qFormat/>
    <w:rsid w:val="008E4C57"/>
    <w:pPr>
      <w:spacing w:before="160" w:after="80"/>
      <w:outlineLvl w:val="2"/>
    </w:pPr>
    <w:rPr>
      <w:rFonts w:ascii="AmpleSoft Pro Regular" w:hAnsi="AmpleSoft Pro Regular"/>
      <w:lang w:val="de-DE"/>
    </w:rPr>
  </w:style>
  <w:style w:type="character" w:customStyle="1" w:styleId="berschrift3ohneNrZchn">
    <w:name w:val="Überschrift 3 ohne Nr Zchn"/>
    <w:basedOn w:val="Absatz-Standardschriftart"/>
    <w:link w:val="berschrift3ohneNr"/>
    <w:rsid w:val="008E4C57"/>
    <w:rPr>
      <w:rFonts w:ascii="AmpleSoft Pro Regular" w:hAnsi="AmpleSoft Pro Regular"/>
      <w:noProof/>
    </w:rPr>
  </w:style>
  <w:style w:type="paragraph" w:customStyle="1" w:styleId="Absatzberschrift">
    <w:name w:val="Absatzüberschrift"/>
    <w:basedOn w:val="Standard"/>
    <w:link w:val="AbsatzberschriftZchn"/>
    <w:qFormat/>
    <w:rsid w:val="008E4C57"/>
    <w:pPr>
      <w:spacing w:after="120"/>
    </w:pPr>
    <w:rPr>
      <w:b/>
      <w:lang w:val="en-US"/>
    </w:rPr>
  </w:style>
  <w:style w:type="character" w:customStyle="1" w:styleId="AbsatzberschriftZchn">
    <w:name w:val="Absatzüberschrift Zchn"/>
    <w:basedOn w:val="Absatz-Standardschriftart"/>
    <w:link w:val="Absatzberschrift"/>
    <w:rsid w:val="008E4C57"/>
    <w:rPr>
      <w:rFonts w:ascii="Calibri Light" w:hAnsi="Calibri Light"/>
      <w:b/>
      <w:noProof/>
      <w:lang w:val="en-US"/>
    </w:rPr>
  </w:style>
  <w:style w:type="paragraph" w:customStyle="1" w:styleId="Titel-Unterberschrift">
    <w:name w:val="Titel - Unterüberschrift"/>
    <w:basedOn w:val="Titel"/>
    <w:link w:val="Titel-UnterberschriftZchn"/>
    <w:qFormat/>
    <w:rsid w:val="00220435"/>
    <w:pPr>
      <w:spacing w:after="160"/>
    </w:pPr>
    <w:rPr>
      <w:b w:val="0"/>
      <w:bCs/>
      <w:sz w:val="36"/>
      <w:szCs w:val="44"/>
    </w:rPr>
  </w:style>
  <w:style w:type="character" w:customStyle="1" w:styleId="Titel-UnterberschriftZchn">
    <w:name w:val="Titel - Unterüberschrift Zchn"/>
    <w:basedOn w:val="TitelZchn"/>
    <w:link w:val="Titel-Unterberschrift"/>
    <w:rsid w:val="00220435"/>
    <w:rPr>
      <w:rFonts w:ascii="AmpleSoft Pro Light" w:eastAsiaTheme="majorEastAsia" w:hAnsi="AmpleSoft Pro Light" w:cstheme="majorBidi"/>
      <w:b w:val="0"/>
      <w:bCs/>
      <w:noProof/>
      <w:color w:val="E30513" w:themeColor="accent1"/>
      <w:spacing w:val="-10"/>
      <w:kern w:val="28"/>
      <w:sz w:val="36"/>
      <w:szCs w:val="44"/>
      <w:lang w:val="de-A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C398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C3985"/>
    <w:pPr>
      <w:spacing w:before="0" w:line="240" w:lineRule="auto"/>
    </w:pPr>
    <w:rPr>
      <w:rFonts w:asciiTheme="minorHAnsi" w:eastAsiaTheme="minorEastAsia" w:hAnsiTheme="minorHAnsi"/>
      <w:noProof w:val="0"/>
      <w:kern w:val="0"/>
      <w:sz w:val="20"/>
      <w:szCs w:val="20"/>
      <w:lang w:val="en-US"/>
      <w14:ligatures w14:val="non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C3985"/>
    <w:rPr>
      <w:rFonts w:eastAsiaTheme="minorEastAsia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nkowsker\Documents\Benutzerdefinierte%20Office-Vorlagen\UIV%20Word%20Vorlagen\Formatvorlage_neu_ohne%20Titelblatt_2026.dotx" TargetMode="External"/></Relationships>
</file>

<file path=word/theme/theme1.xml><?xml version="1.0" encoding="utf-8"?>
<a:theme xmlns:a="http://schemas.openxmlformats.org/drawingml/2006/main" name="Office">
  <a:themeElements>
    <a:clrScheme name="Benutzerdefiniert 1">
      <a:dk1>
        <a:sysClr val="windowText" lastClr="000000"/>
      </a:dk1>
      <a:lt1>
        <a:sysClr val="window" lastClr="FFFFFF"/>
      </a:lt1>
      <a:dk2>
        <a:srgbClr val="656768"/>
      </a:dk2>
      <a:lt2>
        <a:srgbClr val="B8B8BA"/>
      </a:lt2>
      <a:accent1>
        <a:srgbClr val="E30513"/>
      </a:accent1>
      <a:accent2>
        <a:srgbClr val="F59CA1"/>
      </a:accent2>
      <a:accent3>
        <a:srgbClr val="CAEDFB"/>
      </a:accent3>
      <a:accent4>
        <a:srgbClr val="C00000"/>
      </a:accent4>
      <a:accent5>
        <a:srgbClr val="F2F2F2"/>
      </a:accent5>
      <a:accent6>
        <a:srgbClr val="F2F2F2"/>
      </a:accent6>
      <a:hlink>
        <a:srgbClr val="CAEDFB"/>
      </a:hlink>
      <a:folHlink>
        <a:srgbClr val="E30513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6F3A73E-319E-4701-9583-2BD2146A7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Formatvorlage_neu_ohne Titelblatt_2026</Template>
  <TotalTime>0</TotalTime>
  <Pages>1</Pages>
  <Words>114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Senkowsky Erika</dc:creator>
  <cp:keywords/>
  <dc:description/>
  <cp:lastModifiedBy>Hartl Sarah</cp:lastModifiedBy>
  <cp:revision>5</cp:revision>
  <dcterms:created xsi:type="dcterms:W3CDTF">2026-02-27T07:31:00Z</dcterms:created>
  <dcterms:modified xsi:type="dcterms:W3CDTF">2026-07-28T11:58:00Z</dcterms:modified>
</cp:coreProperties>
</file>